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1C07" w:rsidRDefault="000B1C07" w:rsidP="00706433">
      <w:pPr>
        <w:pStyle w:val="WirtschaftsforumAbsender"/>
      </w:pPr>
      <w:r>
        <w:t xml:space="preserve">Wirtschaftsforum der SPD e.V., </w:t>
      </w:r>
      <w:r w:rsidRPr="00EF1BB1">
        <w:t>Dorotheenstraße</w:t>
      </w:r>
      <w:r>
        <w:t xml:space="preserve"> 35, 10117 Berlin</w:t>
      </w:r>
    </w:p>
    <w:p w:rsidR="00706433" w:rsidRPr="000D1812" w:rsidRDefault="00706433" w:rsidP="00706433">
      <w:pPr>
        <w:pStyle w:val="WirtschaftsforumAdresse"/>
        <w:ind w:left="567" w:hanging="567"/>
        <w:rPr>
          <w:rFonts w:ascii="QuadraatOT" w:hAnsi="QuadraatOT" w:cs="QuadraatOT"/>
        </w:rPr>
      </w:pPr>
      <w:r w:rsidRPr="000D1812">
        <w:rPr>
          <w:rFonts w:ascii="QuadraatOT" w:hAnsi="QuadraatOT" w:cs="QuadraatOT"/>
        </w:rPr>
        <w:t>An d</w:t>
      </w:r>
      <w:r>
        <w:rPr>
          <w:rFonts w:ascii="QuadraatOT" w:hAnsi="QuadraatOT" w:cs="QuadraatOT"/>
        </w:rPr>
        <w:t>en Regierenden Bürgermeister von Berlin</w:t>
      </w:r>
    </w:p>
    <w:p w:rsidR="00706433" w:rsidRPr="000D1812" w:rsidRDefault="00706433" w:rsidP="00706433">
      <w:pPr>
        <w:pStyle w:val="WirtschaftsforumAdresse"/>
        <w:rPr>
          <w:rFonts w:ascii="QuadraatOT" w:hAnsi="QuadraatOT" w:cs="QuadraatOT"/>
        </w:rPr>
      </w:pPr>
      <w:r>
        <w:rPr>
          <w:rFonts w:ascii="QuadraatOT" w:hAnsi="QuadraatOT" w:cs="QuadraatOT"/>
        </w:rPr>
        <w:t>Herrn Michael Müller</w:t>
      </w:r>
    </w:p>
    <w:p w:rsidR="00706433" w:rsidRPr="000D1812" w:rsidRDefault="00706433" w:rsidP="00706433">
      <w:pPr>
        <w:pStyle w:val="WirtschaftsforumAdresse"/>
        <w:rPr>
          <w:rFonts w:ascii="QuadraatOT" w:hAnsi="QuadraatOT" w:cs="QuadraatOT"/>
        </w:rPr>
      </w:pPr>
      <w:r w:rsidRPr="000D1812">
        <w:rPr>
          <w:rFonts w:ascii="QuadraatOT" w:hAnsi="QuadraatOT" w:cs="QuadraatOT"/>
        </w:rPr>
        <w:t>Senats</w:t>
      </w:r>
      <w:r>
        <w:rPr>
          <w:rFonts w:ascii="QuadraatOT" w:hAnsi="QuadraatOT" w:cs="QuadraatOT"/>
        </w:rPr>
        <w:t>kanzlei</w:t>
      </w:r>
      <w:r w:rsidRPr="000D1812">
        <w:rPr>
          <w:rFonts w:ascii="QuadraatOT" w:hAnsi="QuadraatOT" w:cs="QuadraatOT"/>
        </w:rPr>
        <w:t xml:space="preserve"> </w:t>
      </w:r>
    </w:p>
    <w:p w:rsidR="00706433" w:rsidRPr="000D1812" w:rsidRDefault="00706433" w:rsidP="00706433">
      <w:pPr>
        <w:pStyle w:val="WirtschaftsforumAdresse"/>
        <w:rPr>
          <w:rFonts w:ascii="QuadraatOT" w:hAnsi="QuadraatOT" w:cs="QuadraatOT"/>
        </w:rPr>
      </w:pPr>
      <w:proofErr w:type="spellStart"/>
      <w:r>
        <w:rPr>
          <w:rFonts w:ascii="QuadraatOT" w:hAnsi="QuadraatOT" w:cs="QuadraatOT"/>
        </w:rPr>
        <w:t>Jüdenstraße</w:t>
      </w:r>
      <w:proofErr w:type="spellEnd"/>
      <w:r>
        <w:rPr>
          <w:rFonts w:ascii="QuadraatOT" w:hAnsi="QuadraatOT" w:cs="QuadraatOT"/>
        </w:rPr>
        <w:t xml:space="preserve"> 1</w:t>
      </w:r>
    </w:p>
    <w:p w:rsidR="00706433" w:rsidRPr="000D1812" w:rsidRDefault="00706433" w:rsidP="00706433">
      <w:pPr>
        <w:pStyle w:val="WirtschaftsforumAdresse"/>
        <w:rPr>
          <w:rFonts w:ascii="QuadraatOT" w:hAnsi="QuadraatOT" w:cs="QuadraatOT"/>
        </w:rPr>
      </w:pPr>
      <w:r>
        <w:rPr>
          <w:rFonts w:ascii="QuadraatOT" w:hAnsi="QuadraatOT" w:cs="QuadraatOT"/>
        </w:rPr>
        <w:t>10178 Berlin</w:t>
      </w:r>
    </w:p>
    <w:p w:rsidR="00706433" w:rsidRPr="000D1812" w:rsidRDefault="00706433" w:rsidP="00706433">
      <w:pPr>
        <w:pStyle w:val="WirtschaftsforumText"/>
        <w:rPr>
          <w:rFonts w:ascii="QuadraatOT" w:hAnsi="QuadraatOT" w:cs="QuadraatOT"/>
        </w:rPr>
      </w:pPr>
    </w:p>
    <w:p w:rsidR="00706433" w:rsidRPr="000D1812" w:rsidRDefault="00706433" w:rsidP="00706433">
      <w:pPr>
        <w:pStyle w:val="WirtschaftsforumText"/>
        <w:tabs>
          <w:tab w:val="left" w:pos="6634"/>
          <w:tab w:val="left" w:pos="7280"/>
          <w:tab w:val="right" w:pos="8073"/>
        </w:tabs>
        <w:outlineLvl w:val="0"/>
        <w:rPr>
          <w:rFonts w:ascii="QuadraatOT" w:hAnsi="QuadraatOT" w:cs="QuadraatOT"/>
        </w:rPr>
      </w:pPr>
      <w:r w:rsidRPr="000D1812">
        <w:rPr>
          <w:rFonts w:ascii="QuadraatOT" w:hAnsi="QuadraatOT" w:cs="QuadraatOT"/>
        </w:rPr>
        <w:tab/>
        <w:t xml:space="preserve">Berlin, </w:t>
      </w:r>
      <w:r w:rsidRPr="000D1812">
        <w:rPr>
          <w:rFonts w:ascii="QuadraatOT" w:hAnsi="QuadraatOT" w:cs="QuadraatOT"/>
        </w:rPr>
        <w:fldChar w:fldCharType="begin"/>
      </w:r>
      <w:r w:rsidRPr="000D1812">
        <w:rPr>
          <w:rFonts w:ascii="QuadraatOT" w:hAnsi="QuadraatOT" w:cs="QuadraatOT"/>
        </w:rPr>
        <w:instrText xml:space="preserve"> TIME \@ "dd.MM.yy" </w:instrText>
      </w:r>
      <w:r w:rsidRPr="000D1812">
        <w:rPr>
          <w:rFonts w:ascii="QuadraatOT" w:hAnsi="QuadraatOT" w:cs="QuadraatOT"/>
        </w:rPr>
        <w:fldChar w:fldCharType="separate"/>
      </w:r>
      <w:r w:rsidR="00A16F0D">
        <w:rPr>
          <w:rFonts w:ascii="QuadraatOT" w:hAnsi="QuadraatOT" w:cs="QuadraatOT"/>
          <w:noProof/>
        </w:rPr>
        <w:t>20.02.19</w:t>
      </w:r>
      <w:r w:rsidRPr="000D1812">
        <w:rPr>
          <w:rFonts w:ascii="QuadraatOT" w:hAnsi="QuadraatOT" w:cs="QuadraatOT"/>
        </w:rPr>
        <w:fldChar w:fldCharType="end"/>
      </w:r>
    </w:p>
    <w:p w:rsidR="00706433" w:rsidRDefault="00706433" w:rsidP="00706433">
      <w:pPr>
        <w:pStyle w:val="WirtschaftsforumText"/>
        <w:tabs>
          <w:tab w:val="left" w:pos="6634"/>
          <w:tab w:val="left" w:pos="7280"/>
          <w:tab w:val="right" w:pos="8073"/>
        </w:tabs>
      </w:pPr>
    </w:p>
    <w:p w:rsidR="00706433" w:rsidRDefault="00706433" w:rsidP="00706433">
      <w:pPr>
        <w:pStyle w:val="WirtschaftsforumText"/>
        <w:tabs>
          <w:tab w:val="left" w:pos="6634"/>
          <w:tab w:val="left" w:pos="7280"/>
          <w:tab w:val="right" w:pos="8073"/>
        </w:tabs>
      </w:pPr>
    </w:p>
    <w:p w:rsidR="00706433" w:rsidRDefault="00706433" w:rsidP="00706433">
      <w:pPr>
        <w:pStyle w:val="WirtschaftsforumBetreffzeile"/>
      </w:pPr>
      <w:r>
        <w:t xml:space="preserve">Anfrage für einen Austausch mit mitgliedern des wirtschaftsforums der spd </w:t>
      </w:r>
    </w:p>
    <w:p w:rsidR="00706433" w:rsidRDefault="00706433" w:rsidP="00706433">
      <w:pPr>
        <w:pStyle w:val="WirtschaftsforumText"/>
        <w:tabs>
          <w:tab w:val="left" w:pos="6634"/>
          <w:tab w:val="left" w:pos="7280"/>
          <w:tab w:val="right" w:pos="8073"/>
        </w:tabs>
      </w:pPr>
    </w:p>
    <w:p w:rsidR="00706433" w:rsidRPr="000D1812" w:rsidRDefault="00706433" w:rsidP="00706433">
      <w:pPr>
        <w:pStyle w:val="WirtschaftsforumText"/>
        <w:tabs>
          <w:tab w:val="left" w:pos="6634"/>
          <w:tab w:val="left" w:pos="7280"/>
          <w:tab w:val="right" w:pos="8073"/>
        </w:tabs>
        <w:outlineLvl w:val="0"/>
        <w:rPr>
          <w:rFonts w:ascii="QuadraatOT" w:hAnsi="QuadraatOT" w:cs="QuadraatOT"/>
        </w:rPr>
      </w:pPr>
      <w:r w:rsidRPr="000D1812">
        <w:rPr>
          <w:rFonts w:ascii="QuadraatOT" w:hAnsi="QuadraatOT" w:cs="QuadraatOT"/>
        </w:rPr>
        <w:t>Sehr geehrte</w:t>
      </w:r>
      <w:r>
        <w:rPr>
          <w:rFonts w:ascii="QuadraatOT" w:hAnsi="QuadraatOT" w:cs="QuadraatOT"/>
        </w:rPr>
        <w:t>r Herr Regierender Bürgermeister Müller</w:t>
      </w:r>
      <w:r w:rsidRPr="000D1812">
        <w:rPr>
          <w:rFonts w:ascii="QuadraatOT" w:hAnsi="QuadraatOT" w:cs="QuadraatOT"/>
        </w:rPr>
        <w:t>,</w:t>
      </w:r>
      <w:r>
        <w:rPr>
          <w:rFonts w:ascii="QuadraatOT" w:hAnsi="QuadraatOT" w:cs="QuadraatOT"/>
        </w:rPr>
        <w:t xml:space="preserve"> lieber Michael,</w:t>
      </w:r>
    </w:p>
    <w:p w:rsidR="00706433" w:rsidRPr="000D1812" w:rsidRDefault="00706433" w:rsidP="00706433">
      <w:pPr>
        <w:pStyle w:val="WirtschaftsforumText"/>
        <w:tabs>
          <w:tab w:val="left" w:pos="6634"/>
          <w:tab w:val="left" w:pos="7280"/>
          <w:tab w:val="right" w:pos="8073"/>
        </w:tabs>
        <w:outlineLvl w:val="0"/>
        <w:rPr>
          <w:rFonts w:ascii="QuadraatOT" w:hAnsi="QuadraatOT" w:cs="QuadraatOT"/>
        </w:rPr>
      </w:pPr>
    </w:p>
    <w:p w:rsidR="00706433" w:rsidRPr="000D1812" w:rsidRDefault="00706433" w:rsidP="00706433">
      <w:pPr>
        <w:pStyle w:val="WirtschaftsforumText"/>
        <w:tabs>
          <w:tab w:val="left" w:pos="6634"/>
          <w:tab w:val="left" w:pos="7280"/>
          <w:tab w:val="right" w:pos="8073"/>
        </w:tabs>
        <w:outlineLvl w:val="0"/>
        <w:rPr>
          <w:rFonts w:ascii="QuadraatOT" w:hAnsi="QuadraatOT" w:cs="QuadraatOT"/>
        </w:rPr>
      </w:pPr>
      <w:r w:rsidRPr="000D1812">
        <w:rPr>
          <w:rFonts w:ascii="QuadraatOT" w:hAnsi="QuadraatOT" w:cs="QuadraatOT"/>
        </w:rPr>
        <w:t xml:space="preserve">das Wirtschaftsforum der SPD ist ein in Berlin ansässiger, unabhängiger unternehmerischer Berufsverband an der Seite der Sozialdemokratie. Wir haben unsere Arbeit im Frühjahr 2015 aufgenommen, mittlerweile vertreten wir etwa 380 Mitglieder, zu denen sowohl kleine Unternehmen, Verbände, Mittelständler als auch Großkonzerne gehören. Unser Ziel ist ein konstruktiver Austausch von Wirtschaft und Politik - diesen organisieren wir in 13 Fachforen, die sich verschiedenen Branchen bzw. Themen widmen und die wirtschaftspolitische Bandbreite abbilden. </w:t>
      </w:r>
    </w:p>
    <w:p w:rsidR="00706433" w:rsidRPr="000D1812" w:rsidRDefault="00706433" w:rsidP="00706433">
      <w:pPr>
        <w:pStyle w:val="WirtschaftsforumText"/>
        <w:tabs>
          <w:tab w:val="left" w:pos="6634"/>
          <w:tab w:val="left" w:pos="7280"/>
          <w:tab w:val="right" w:pos="8073"/>
        </w:tabs>
        <w:outlineLvl w:val="0"/>
        <w:rPr>
          <w:rFonts w:ascii="QuadraatOT" w:hAnsi="QuadraatOT" w:cs="QuadraatOT"/>
        </w:rPr>
      </w:pPr>
    </w:p>
    <w:p w:rsidR="00706433" w:rsidRPr="000D1812" w:rsidRDefault="00706433" w:rsidP="00706433">
      <w:pPr>
        <w:pStyle w:val="WirtschaftsforumText"/>
        <w:tabs>
          <w:tab w:val="left" w:pos="6634"/>
          <w:tab w:val="left" w:pos="7280"/>
          <w:tab w:val="right" w:pos="8073"/>
        </w:tabs>
        <w:outlineLvl w:val="0"/>
        <w:rPr>
          <w:rFonts w:ascii="QuadraatOT" w:hAnsi="QuadraatOT" w:cs="QuadraatOT"/>
        </w:rPr>
      </w:pPr>
      <w:r w:rsidRPr="000D1812">
        <w:rPr>
          <w:rFonts w:ascii="QuadraatOT" w:hAnsi="QuadraatOT" w:cs="QuadraatOT"/>
        </w:rPr>
        <w:t xml:space="preserve">Im Fachforum Stadtentwicklung, Bau und Immobilien tauschen wir uns regelmäßig zu aktuellen Fragen der Immobilien- und Baupolitik mit </w:t>
      </w:r>
      <w:proofErr w:type="spellStart"/>
      <w:r w:rsidRPr="000D1812">
        <w:rPr>
          <w:rFonts w:ascii="QuadraatOT" w:hAnsi="QuadraatOT" w:cs="QuadraatOT"/>
        </w:rPr>
        <w:t>FachreferentInnen</w:t>
      </w:r>
      <w:proofErr w:type="spellEnd"/>
      <w:r w:rsidRPr="000D1812">
        <w:rPr>
          <w:rFonts w:ascii="QuadraatOT" w:hAnsi="QuadraatOT" w:cs="QuadraatOT"/>
        </w:rPr>
        <w:t xml:space="preserve"> und </w:t>
      </w:r>
      <w:proofErr w:type="spellStart"/>
      <w:r w:rsidRPr="000D1812">
        <w:rPr>
          <w:rFonts w:ascii="QuadraatOT" w:hAnsi="QuadraatOT" w:cs="QuadraatOT"/>
        </w:rPr>
        <w:t>MandatsträgerInnen</w:t>
      </w:r>
      <w:proofErr w:type="spellEnd"/>
      <w:r w:rsidRPr="000D1812">
        <w:rPr>
          <w:rFonts w:ascii="QuadraatOT" w:hAnsi="QuadraatOT" w:cs="QuadraatOT"/>
        </w:rPr>
        <w:t xml:space="preserve"> aus. Da unsere Mitglieder insbesondere auch an den Themen der Stadtentwicklung in der Metropole Berlin interessiert sind, möchten wir </w:t>
      </w:r>
      <w:r>
        <w:rPr>
          <w:rFonts w:ascii="QuadraatOT" w:hAnsi="QuadraatOT" w:cs="QuadraatOT"/>
        </w:rPr>
        <w:t>Dich</w:t>
      </w:r>
      <w:r w:rsidRPr="000D1812">
        <w:rPr>
          <w:rFonts w:ascii="QuadraatOT" w:hAnsi="QuadraatOT" w:cs="QuadraatOT"/>
        </w:rPr>
        <w:t xml:space="preserve"> sehr gerne für einen Austausch anfragen. </w:t>
      </w:r>
    </w:p>
    <w:p w:rsidR="00706433" w:rsidRPr="000D1812" w:rsidRDefault="00706433" w:rsidP="00706433">
      <w:pPr>
        <w:pStyle w:val="WirtschaftsforumText"/>
        <w:tabs>
          <w:tab w:val="left" w:pos="6634"/>
          <w:tab w:val="left" w:pos="7280"/>
          <w:tab w:val="right" w:pos="8073"/>
        </w:tabs>
        <w:outlineLvl w:val="0"/>
        <w:rPr>
          <w:rFonts w:ascii="QuadraatOT" w:hAnsi="QuadraatOT" w:cs="QuadraatOT"/>
        </w:rPr>
      </w:pPr>
    </w:p>
    <w:p w:rsidR="00706433" w:rsidRDefault="00706433" w:rsidP="00706433">
      <w:pPr>
        <w:pStyle w:val="WirtschaftsforumText"/>
        <w:tabs>
          <w:tab w:val="left" w:pos="6634"/>
          <w:tab w:val="left" w:pos="7280"/>
          <w:tab w:val="right" w:pos="8073"/>
        </w:tabs>
        <w:outlineLvl w:val="0"/>
        <w:rPr>
          <w:rFonts w:ascii="QuadraatOT" w:hAnsi="QuadraatOT" w:cs="QuadraatOT"/>
        </w:rPr>
      </w:pPr>
      <w:r w:rsidRPr="000D1812">
        <w:rPr>
          <w:rFonts w:ascii="QuadraatOT" w:hAnsi="QuadraatOT" w:cs="QuadraatOT"/>
        </w:rPr>
        <w:t xml:space="preserve">Für uns </w:t>
      </w:r>
      <w:r>
        <w:rPr>
          <w:rFonts w:ascii="QuadraatOT" w:hAnsi="QuadraatOT" w:cs="QuadraatOT"/>
        </w:rPr>
        <w:t xml:space="preserve">bist Du </w:t>
      </w:r>
      <w:r w:rsidRPr="000D1812">
        <w:rPr>
          <w:rFonts w:ascii="QuadraatOT" w:hAnsi="QuadraatOT" w:cs="QuadraatOT"/>
        </w:rPr>
        <w:t>d</w:t>
      </w:r>
      <w:r>
        <w:rPr>
          <w:rFonts w:ascii="QuadraatOT" w:hAnsi="QuadraatOT" w:cs="QuadraatOT"/>
        </w:rPr>
        <w:t>er</w:t>
      </w:r>
      <w:r w:rsidRPr="000D1812">
        <w:rPr>
          <w:rFonts w:ascii="QuadraatOT" w:hAnsi="QuadraatOT" w:cs="QuadraatOT"/>
        </w:rPr>
        <w:t xml:space="preserve"> ideale Ansprechpartner, um über die aktuellen Herausforderungen und Erfolge der Berliner Stadt- und Wohnraumentwicklung ins Gespräch zu kommen. Berlin steht international für eine Boom-Town und gilt als junge, kreative und unkomplizierte Metropole. Das Wachstum der Stadt stellt indes erhebliche Anforderungen an Infrastruktur und Wohnraum. </w:t>
      </w:r>
      <w:r>
        <w:rPr>
          <w:rFonts w:ascii="QuadraatOT" w:hAnsi="QuadraatOT" w:cs="QuadraatOT"/>
        </w:rPr>
        <w:t xml:space="preserve">Mittlerweile ist klar, dass das Ziel von 30.000 neuen Wohnungen bis 2021 nicht mehr zu realisieren ist. In der diese Woche stattgefundenen Stadtbau-Konferenz wurde erneut deutlich, wie wichtig eine gute Zusammenarbeit von Senat und Bezirken zur Erreichung der Wohnungsbauziele ist und </w:t>
      </w:r>
      <w:r>
        <w:rPr>
          <w:rFonts w:ascii="QuadraatOT" w:hAnsi="QuadraatOT" w:cs="QuadraatOT"/>
        </w:rPr>
        <w:lastRenderedPageBreak/>
        <w:t xml:space="preserve">welche durchaus zwiespältige Rolle die wachsende Zahl an Bebauungsplänen für den Baufortschritt spielt. </w:t>
      </w:r>
    </w:p>
    <w:p w:rsidR="002E778D" w:rsidRDefault="002E778D" w:rsidP="00706433">
      <w:pPr>
        <w:pStyle w:val="WirtschaftsforumText"/>
        <w:tabs>
          <w:tab w:val="left" w:pos="6634"/>
          <w:tab w:val="left" w:pos="7280"/>
          <w:tab w:val="right" w:pos="8073"/>
        </w:tabs>
        <w:outlineLvl w:val="0"/>
        <w:rPr>
          <w:rFonts w:ascii="QuadraatOT" w:hAnsi="QuadraatOT" w:cs="QuadraatOT"/>
        </w:rPr>
      </w:pPr>
    </w:p>
    <w:p w:rsidR="00706433" w:rsidRPr="000D1812" w:rsidRDefault="00706433" w:rsidP="00706433">
      <w:pPr>
        <w:pStyle w:val="WirtschaftsforumText"/>
        <w:tabs>
          <w:tab w:val="left" w:pos="6634"/>
          <w:tab w:val="left" w:pos="7280"/>
          <w:tab w:val="right" w:pos="8073"/>
        </w:tabs>
        <w:outlineLvl w:val="0"/>
        <w:rPr>
          <w:rFonts w:ascii="QuadraatOT" w:hAnsi="QuadraatOT" w:cs="QuadraatOT"/>
        </w:rPr>
      </w:pPr>
      <w:r>
        <w:rPr>
          <w:rFonts w:ascii="QuadraatOT" w:hAnsi="QuadraatOT" w:cs="QuadraatOT"/>
        </w:rPr>
        <w:t xml:space="preserve">All dies sind Themen, für die sich unsere Mitglieder sehr interessieren. Insbesondere die langfristige Strategie zur Wohnraumsicherung </w:t>
      </w:r>
      <w:r w:rsidRPr="000D1812">
        <w:rPr>
          <w:rFonts w:ascii="QuadraatOT" w:hAnsi="QuadraatOT" w:cs="QuadraatOT"/>
        </w:rPr>
        <w:t>und zum bedarfsgerechten Neubau</w:t>
      </w:r>
      <w:r>
        <w:rPr>
          <w:rFonts w:ascii="QuadraatOT" w:hAnsi="QuadraatOT" w:cs="QuadraatOT"/>
        </w:rPr>
        <w:t xml:space="preserve"> und die Arbeit am „Stadtentwicklungsplan Wohnen 2030“ schätzen wir als besonders interessant  ein.  </w:t>
      </w:r>
    </w:p>
    <w:p w:rsidR="00706433" w:rsidRPr="000D1812" w:rsidRDefault="00706433" w:rsidP="00706433">
      <w:pPr>
        <w:pStyle w:val="WirtschaftsforumText"/>
        <w:tabs>
          <w:tab w:val="left" w:pos="6634"/>
          <w:tab w:val="left" w:pos="7280"/>
          <w:tab w:val="right" w:pos="8073"/>
        </w:tabs>
        <w:outlineLvl w:val="0"/>
        <w:rPr>
          <w:rFonts w:ascii="QuadraatOT" w:hAnsi="QuadraatOT" w:cs="QuadraatOT"/>
        </w:rPr>
      </w:pPr>
    </w:p>
    <w:p w:rsidR="00A16F0D" w:rsidRPr="000D1812" w:rsidRDefault="00706433" w:rsidP="00706433">
      <w:pPr>
        <w:pStyle w:val="WirtschaftsforumText"/>
        <w:tabs>
          <w:tab w:val="left" w:pos="6634"/>
          <w:tab w:val="left" w:pos="7280"/>
          <w:tab w:val="right" w:pos="8073"/>
        </w:tabs>
        <w:outlineLvl w:val="0"/>
        <w:rPr>
          <w:rFonts w:ascii="QuadraatOT" w:hAnsi="QuadraatOT" w:cs="QuadraatOT"/>
        </w:rPr>
      </w:pPr>
      <w:r>
        <w:rPr>
          <w:rFonts w:ascii="QuadraatOT" w:hAnsi="QuadraatOT" w:cs="QuadraatOT"/>
        </w:rPr>
        <w:t xml:space="preserve">Ich </w:t>
      </w:r>
      <w:r w:rsidRPr="000D1812">
        <w:rPr>
          <w:rFonts w:ascii="QuadraatOT" w:hAnsi="QuadraatOT" w:cs="QuadraatOT"/>
        </w:rPr>
        <w:t>würde</w:t>
      </w:r>
      <w:r>
        <w:rPr>
          <w:rFonts w:ascii="QuadraatOT" w:hAnsi="QuadraatOT" w:cs="QuadraatOT"/>
        </w:rPr>
        <w:t xml:space="preserve"> mich</w:t>
      </w:r>
      <w:r w:rsidRPr="000D1812">
        <w:rPr>
          <w:rFonts w:ascii="QuadraatOT" w:hAnsi="QuadraatOT" w:cs="QuadraatOT"/>
        </w:rPr>
        <w:t xml:space="preserve"> sehr freuen, wenn ein Austausch zwischen </w:t>
      </w:r>
      <w:r>
        <w:rPr>
          <w:rFonts w:ascii="QuadraatOT" w:hAnsi="QuadraatOT" w:cs="QuadraatOT"/>
        </w:rPr>
        <w:t xml:space="preserve">Dir </w:t>
      </w:r>
      <w:r w:rsidRPr="000D1812">
        <w:rPr>
          <w:rFonts w:ascii="QuadraatOT" w:hAnsi="QuadraatOT" w:cs="QuadraatOT"/>
        </w:rPr>
        <w:t>und einer Gruppe von etwa 2</w:t>
      </w:r>
      <w:r>
        <w:rPr>
          <w:rFonts w:ascii="QuadraatOT" w:hAnsi="QuadraatOT" w:cs="QuadraatOT"/>
        </w:rPr>
        <w:t>5</w:t>
      </w:r>
      <w:r w:rsidRPr="000D1812">
        <w:rPr>
          <w:rFonts w:ascii="QuadraatOT" w:hAnsi="QuadraatOT" w:cs="QuadraatOT"/>
        </w:rPr>
        <w:t xml:space="preserve"> </w:t>
      </w:r>
      <w:proofErr w:type="spellStart"/>
      <w:r w:rsidRPr="000D1812">
        <w:rPr>
          <w:rFonts w:ascii="QuadraatOT" w:hAnsi="QuadraatOT" w:cs="QuadraatOT"/>
        </w:rPr>
        <w:t>TeilnehmerInnen</w:t>
      </w:r>
      <w:proofErr w:type="spellEnd"/>
      <w:r w:rsidRPr="000D1812">
        <w:rPr>
          <w:rFonts w:ascii="QuadraatOT" w:hAnsi="QuadraatOT" w:cs="QuadraatOT"/>
        </w:rPr>
        <w:t xml:space="preserve"> aus unserer Mitgliedschaft, allesamt </w:t>
      </w:r>
      <w:proofErr w:type="spellStart"/>
      <w:r w:rsidRPr="000D1812">
        <w:rPr>
          <w:rFonts w:ascii="QuadraatOT" w:hAnsi="QuadraatOT" w:cs="QuadraatOT"/>
        </w:rPr>
        <w:t>UnternehmerInnen</w:t>
      </w:r>
      <w:proofErr w:type="spellEnd"/>
      <w:r w:rsidRPr="000D1812">
        <w:rPr>
          <w:rFonts w:ascii="QuadraatOT" w:hAnsi="QuadraatOT" w:cs="QuadraatOT"/>
        </w:rPr>
        <w:t xml:space="preserve"> bzw. </w:t>
      </w:r>
      <w:proofErr w:type="spellStart"/>
      <w:r w:rsidRPr="000D1812">
        <w:rPr>
          <w:rFonts w:ascii="QuadraatOT" w:hAnsi="QuadraatOT" w:cs="QuadraatOT"/>
        </w:rPr>
        <w:t>VerbandsvertreterInnen</w:t>
      </w:r>
      <w:proofErr w:type="spellEnd"/>
      <w:r w:rsidRPr="000D1812">
        <w:rPr>
          <w:rFonts w:ascii="QuadraatOT" w:hAnsi="QuadraatOT" w:cs="QuadraatOT"/>
        </w:rPr>
        <w:t xml:space="preserve"> aus Berlin, möglich wäre. </w:t>
      </w:r>
      <w:r w:rsidR="00A16F0D">
        <w:rPr>
          <w:rFonts w:ascii="QuadraatOT" w:hAnsi="QuadraatOT" w:cs="QuadraatOT"/>
        </w:rPr>
        <w:t>G</w:t>
      </w:r>
      <w:r w:rsidR="00A16F0D">
        <w:rPr>
          <w:rFonts w:ascii="QuadraatOT" w:hAnsi="QuadraatOT" w:cs="QuadraatOT"/>
        </w:rPr>
        <w:t>erade auch als Vorsitzender unserer Kommission „Bezahlbarer Wohnraum und soziale Bodenpolitik“</w:t>
      </w:r>
      <w:r w:rsidR="00A16F0D">
        <w:rPr>
          <w:rFonts w:ascii="QuadraatOT" w:hAnsi="QuadraatOT" w:cs="QuadraatOT"/>
        </w:rPr>
        <w:t>, in der ich ebenfalls Mitglied bin und mich über den Austausch mit Dir immer sehr freue, bist Du</w:t>
      </w:r>
      <w:r w:rsidR="003632DC">
        <w:rPr>
          <w:rFonts w:ascii="QuadraatOT" w:hAnsi="QuadraatOT" w:cs="QuadraatOT"/>
        </w:rPr>
        <w:t xml:space="preserve"> für</w:t>
      </w:r>
      <w:r w:rsidR="00A16F0D">
        <w:rPr>
          <w:rFonts w:ascii="QuadraatOT" w:hAnsi="QuadraatOT" w:cs="QuadraatOT"/>
        </w:rPr>
        <w:t xml:space="preserve"> unsere Mitglieder ein sehr spannender Gesprächspartner. </w:t>
      </w:r>
      <w:r w:rsidR="00A16F0D" w:rsidRPr="000D1812">
        <w:rPr>
          <w:rFonts w:ascii="QuadraatOT" w:hAnsi="QuadraatOT" w:cs="QuadraatOT"/>
        </w:rPr>
        <w:t>Zu Beginn wäre ein ca. 20 mi</w:t>
      </w:r>
      <w:bookmarkStart w:id="0" w:name="_GoBack"/>
      <w:bookmarkEnd w:id="0"/>
      <w:r w:rsidR="00A16F0D" w:rsidRPr="000D1812">
        <w:rPr>
          <w:rFonts w:ascii="QuadraatOT" w:hAnsi="QuadraatOT" w:cs="QuadraatOT"/>
        </w:rPr>
        <w:t>nütiger Impuls von</w:t>
      </w:r>
      <w:r w:rsidR="00A16F0D">
        <w:rPr>
          <w:rFonts w:ascii="QuadraatOT" w:hAnsi="QuadraatOT" w:cs="QuadraatOT"/>
        </w:rPr>
        <w:t xml:space="preserve"> Dir</w:t>
      </w:r>
      <w:r w:rsidR="00A16F0D" w:rsidRPr="000D1812">
        <w:rPr>
          <w:rFonts w:ascii="QuadraatOT" w:hAnsi="QuadraatOT" w:cs="QuadraatOT"/>
        </w:rPr>
        <w:t xml:space="preserve"> denkbar, bevor wir in die Diskussion einsteigen.</w:t>
      </w:r>
    </w:p>
    <w:p w:rsidR="00706433" w:rsidRPr="000D1812" w:rsidRDefault="00706433" w:rsidP="00706433">
      <w:pPr>
        <w:pStyle w:val="WirtschaftsforumText"/>
        <w:tabs>
          <w:tab w:val="left" w:pos="6634"/>
          <w:tab w:val="left" w:pos="7280"/>
          <w:tab w:val="right" w:pos="8073"/>
        </w:tabs>
        <w:outlineLvl w:val="0"/>
        <w:rPr>
          <w:rFonts w:ascii="QuadraatOT" w:hAnsi="QuadraatOT" w:cs="QuadraatOT"/>
        </w:rPr>
      </w:pPr>
    </w:p>
    <w:p w:rsidR="00706433" w:rsidRPr="000D1812" w:rsidRDefault="00706433" w:rsidP="00706433">
      <w:pPr>
        <w:pStyle w:val="WirtschaftsforumText"/>
        <w:tabs>
          <w:tab w:val="left" w:pos="6634"/>
          <w:tab w:val="left" w:pos="7280"/>
          <w:tab w:val="right" w:pos="8073"/>
        </w:tabs>
        <w:outlineLvl w:val="0"/>
        <w:rPr>
          <w:rFonts w:ascii="QuadraatOT" w:hAnsi="QuadraatOT" w:cs="QuadraatOT"/>
        </w:rPr>
      </w:pPr>
      <w:r w:rsidRPr="000D1812">
        <w:rPr>
          <w:rFonts w:ascii="QuadraatOT" w:hAnsi="QuadraatOT" w:cs="QuadraatOT"/>
        </w:rPr>
        <w:t xml:space="preserve">Über die Möglichkeit, mit </w:t>
      </w:r>
      <w:r>
        <w:rPr>
          <w:rFonts w:ascii="QuadraatOT" w:hAnsi="QuadraatOT" w:cs="QuadraatOT"/>
        </w:rPr>
        <w:t>Deinem</w:t>
      </w:r>
      <w:r w:rsidRPr="000D1812">
        <w:rPr>
          <w:rFonts w:ascii="QuadraatOT" w:hAnsi="QuadraatOT" w:cs="QuadraatOT"/>
        </w:rPr>
        <w:t xml:space="preserve"> Büro einen Termin zu vereinbaren, würden wir uns sehr freuen. Für Rückfragen stehe</w:t>
      </w:r>
      <w:r w:rsidR="002E778D">
        <w:rPr>
          <w:rFonts w:ascii="QuadraatOT" w:hAnsi="QuadraatOT" w:cs="QuadraatOT"/>
        </w:rPr>
        <w:t>n</w:t>
      </w:r>
      <w:r w:rsidRPr="000D1812">
        <w:rPr>
          <w:rFonts w:ascii="QuadraatOT" w:hAnsi="QuadraatOT" w:cs="QuadraatOT"/>
        </w:rPr>
        <w:t xml:space="preserve"> ich und Madeleine Buchmann, Mitarbeiterin in der Geschäftsstelle des Wirtschaftsforums, unter der Telefonnummer 030 – 400 40 662 oder per Mail unter </w:t>
      </w:r>
      <w:r w:rsidRPr="00706433">
        <w:rPr>
          <w:rStyle w:val="Hyperlink"/>
          <w:rFonts w:ascii="QuadraatOT" w:hAnsi="QuadraatOT" w:cs="QuadraatOT"/>
          <w:color w:val="auto"/>
          <w:u w:val="none"/>
        </w:rPr>
        <w:t>mb@spd-wirtschaftsforum.de</w:t>
      </w:r>
      <w:r w:rsidRPr="000D1812">
        <w:rPr>
          <w:rFonts w:ascii="QuadraatOT" w:hAnsi="QuadraatOT" w:cs="QuadraatOT"/>
        </w:rPr>
        <w:t xml:space="preserve"> sehr gerne zur Verfügung.</w:t>
      </w:r>
    </w:p>
    <w:p w:rsidR="00706433" w:rsidRPr="000D1812" w:rsidRDefault="00706433" w:rsidP="00706433">
      <w:pPr>
        <w:pStyle w:val="WirtschaftsforumText"/>
        <w:tabs>
          <w:tab w:val="left" w:pos="6634"/>
          <w:tab w:val="left" w:pos="7280"/>
          <w:tab w:val="right" w:pos="8073"/>
        </w:tabs>
        <w:outlineLvl w:val="0"/>
        <w:rPr>
          <w:rFonts w:ascii="QuadraatOT" w:hAnsi="QuadraatOT" w:cs="QuadraatOT"/>
        </w:rPr>
      </w:pPr>
    </w:p>
    <w:p w:rsidR="00706433" w:rsidRPr="000D1812" w:rsidRDefault="002E778D" w:rsidP="00706433">
      <w:pPr>
        <w:pStyle w:val="WirtschaftsforumText"/>
        <w:tabs>
          <w:tab w:val="left" w:pos="6634"/>
          <w:tab w:val="left" w:pos="7280"/>
          <w:tab w:val="right" w:pos="8073"/>
        </w:tabs>
        <w:outlineLvl w:val="0"/>
        <w:rPr>
          <w:rFonts w:ascii="QuadraatOT" w:hAnsi="QuadraatOT" w:cs="QuadraatOT"/>
        </w:rPr>
      </w:pPr>
      <w:r>
        <w:rPr>
          <w:rFonts w:ascii="QuadraatOT" w:hAnsi="QuadraatOT" w:cs="QuadraatOT"/>
        </w:rPr>
        <w:t>Herzliche Grüße</w:t>
      </w:r>
    </w:p>
    <w:p w:rsidR="00706433" w:rsidRPr="000D1812" w:rsidRDefault="002E778D" w:rsidP="00706433">
      <w:pPr>
        <w:pStyle w:val="WirtschaftsforumText"/>
        <w:tabs>
          <w:tab w:val="left" w:pos="6634"/>
          <w:tab w:val="left" w:pos="7280"/>
          <w:tab w:val="right" w:pos="8073"/>
        </w:tabs>
        <w:outlineLvl w:val="0"/>
        <w:rPr>
          <w:rFonts w:ascii="QuadraatOT" w:hAnsi="QuadraatOT" w:cs="QuadraatOT"/>
        </w:rPr>
      </w:pPr>
      <w:r w:rsidRPr="000D1812">
        <w:rPr>
          <w:rFonts w:ascii="QuadraatOT" w:hAnsi="QuadraatOT" w:cs="QuadraatOT"/>
          <w:noProof/>
        </w:rPr>
        <w:drawing>
          <wp:anchor distT="0" distB="0" distL="114300" distR="114300" simplePos="0" relativeHeight="251659264" behindDoc="0" locked="0" layoutInCell="1" allowOverlap="1" wp14:anchorId="0FB695BF" wp14:editId="6A9B6E17">
            <wp:simplePos x="0" y="0"/>
            <wp:positionH relativeFrom="column">
              <wp:posOffset>-635</wp:posOffset>
            </wp:positionH>
            <wp:positionV relativeFrom="paragraph">
              <wp:posOffset>76835</wp:posOffset>
            </wp:positionV>
            <wp:extent cx="1869440" cy="406400"/>
            <wp:effectExtent l="0" t="0" r="0" b="0"/>
            <wp:wrapThrough wrapText="bothSides">
              <wp:wrapPolygon edited="0">
                <wp:start x="0" y="0"/>
                <wp:lineTo x="0" y="20925"/>
                <wp:lineTo x="21424" y="20925"/>
                <wp:lineTo x="21424"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9440" cy="40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778D" w:rsidRDefault="002E778D" w:rsidP="00706433">
      <w:pPr>
        <w:pStyle w:val="WirtschaftsforumText"/>
        <w:tabs>
          <w:tab w:val="left" w:pos="6634"/>
          <w:tab w:val="left" w:pos="7280"/>
          <w:tab w:val="right" w:pos="8073"/>
        </w:tabs>
        <w:outlineLvl w:val="0"/>
        <w:rPr>
          <w:rFonts w:ascii="QuadraatOT" w:hAnsi="QuadraatOT" w:cs="QuadraatOT"/>
        </w:rPr>
      </w:pPr>
    </w:p>
    <w:p w:rsidR="002E778D" w:rsidRDefault="002E778D" w:rsidP="00706433">
      <w:pPr>
        <w:pStyle w:val="WirtschaftsforumText"/>
        <w:tabs>
          <w:tab w:val="left" w:pos="6634"/>
          <w:tab w:val="left" w:pos="7280"/>
          <w:tab w:val="right" w:pos="8073"/>
        </w:tabs>
        <w:outlineLvl w:val="0"/>
        <w:rPr>
          <w:rFonts w:ascii="QuadraatOT" w:hAnsi="QuadraatOT" w:cs="QuadraatOT"/>
        </w:rPr>
      </w:pPr>
    </w:p>
    <w:p w:rsidR="00706433" w:rsidRPr="000D1812" w:rsidRDefault="00706433" w:rsidP="00706433">
      <w:pPr>
        <w:pStyle w:val="WirtschaftsforumText"/>
        <w:tabs>
          <w:tab w:val="left" w:pos="6634"/>
          <w:tab w:val="left" w:pos="7280"/>
          <w:tab w:val="right" w:pos="8073"/>
        </w:tabs>
        <w:outlineLvl w:val="0"/>
        <w:rPr>
          <w:rFonts w:ascii="QuadraatOT" w:hAnsi="QuadraatOT" w:cs="QuadraatOT"/>
        </w:rPr>
      </w:pPr>
      <w:r w:rsidRPr="000D1812">
        <w:rPr>
          <w:rFonts w:ascii="QuadraatOT" w:hAnsi="QuadraatOT" w:cs="QuadraatOT"/>
        </w:rPr>
        <w:t>Andreas Breitner</w:t>
      </w:r>
    </w:p>
    <w:p w:rsidR="00706433" w:rsidRPr="000D1812" w:rsidRDefault="00706433" w:rsidP="00706433">
      <w:pPr>
        <w:pStyle w:val="WirtschaftsforumText"/>
        <w:tabs>
          <w:tab w:val="left" w:pos="6634"/>
          <w:tab w:val="left" w:pos="7280"/>
          <w:tab w:val="right" w:pos="8073"/>
        </w:tabs>
        <w:outlineLvl w:val="0"/>
        <w:rPr>
          <w:rFonts w:ascii="QuadraatOT" w:hAnsi="QuadraatOT" w:cs="QuadraatOT"/>
        </w:rPr>
      </w:pPr>
      <w:r w:rsidRPr="000D1812">
        <w:rPr>
          <w:rFonts w:ascii="QuadraatOT" w:hAnsi="QuadraatOT" w:cs="QuadraatOT"/>
        </w:rPr>
        <w:t xml:space="preserve">Leiter des Fachforums Stadtentwicklung, Bau und Immobilien   </w:t>
      </w:r>
    </w:p>
    <w:p w:rsidR="00706433" w:rsidRPr="000D1812" w:rsidRDefault="00706433" w:rsidP="00706433">
      <w:pPr>
        <w:pStyle w:val="WirtschaftsforumText"/>
        <w:tabs>
          <w:tab w:val="left" w:pos="6634"/>
          <w:tab w:val="left" w:pos="7280"/>
          <w:tab w:val="right" w:pos="8073"/>
        </w:tabs>
        <w:outlineLvl w:val="0"/>
        <w:rPr>
          <w:rFonts w:ascii="QuadraatOT" w:hAnsi="QuadraatOT" w:cs="QuadraatOT"/>
        </w:rPr>
      </w:pPr>
      <w:r w:rsidRPr="000D1812">
        <w:rPr>
          <w:rFonts w:ascii="QuadraatOT" w:hAnsi="QuadraatOT" w:cs="QuadraatOT"/>
        </w:rPr>
        <w:t xml:space="preserve">im Wirtschaftsforum der SPD e.V. sowie </w:t>
      </w:r>
    </w:p>
    <w:p w:rsidR="00706433" w:rsidRPr="000D1812" w:rsidRDefault="00706433" w:rsidP="00706433">
      <w:pPr>
        <w:pStyle w:val="WirtschaftsforumText"/>
        <w:tabs>
          <w:tab w:val="left" w:pos="6634"/>
          <w:tab w:val="left" w:pos="7280"/>
          <w:tab w:val="right" w:pos="8073"/>
        </w:tabs>
        <w:outlineLvl w:val="0"/>
        <w:rPr>
          <w:rFonts w:ascii="QuadraatOT" w:hAnsi="QuadraatOT" w:cs="QuadraatOT"/>
        </w:rPr>
      </w:pPr>
      <w:r w:rsidRPr="000D1812">
        <w:rPr>
          <w:rFonts w:ascii="QuadraatOT" w:hAnsi="QuadraatOT" w:cs="QuadraatOT"/>
        </w:rPr>
        <w:t xml:space="preserve">Vorstand und Verbandsdirektor des Verbands norddeutscher </w:t>
      </w:r>
    </w:p>
    <w:p w:rsidR="00706433" w:rsidRPr="000D1812" w:rsidRDefault="00706433" w:rsidP="00706433">
      <w:pPr>
        <w:pStyle w:val="WirtschaftsforumText"/>
        <w:tabs>
          <w:tab w:val="left" w:pos="6634"/>
          <w:tab w:val="left" w:pos="7280"/>
          <w:tab w:val="right" w:pos="8073"/>
        </w:tabs>
        <w:outlineLvl w:val="0"/>
        <w:rPr>
          <w:rFonts w:ascii="QuadraatOT" w:hAnsi="QuadraatOT" w:cs="QuadraatOT"/>
        </w:rPr>
      </w:pPr>
      <w:r w:rsidRPr="000D1812">
        <w:rPr>
          <w:rFonts w:ascii="QuadraatOT" w:hAnsi="QuadraatOT" w:cs="QuadraatOT"/>
        </w:rPr>
        <w:t xml:space="preserve">Wohnungsunternehmen e.V.  </w:t>
      </w:r>
    </w:p>
    <w:p w:rsidR="000B1C07" w:rsidRPr="00FD54C6" w:rsidRDefault="000B1C07" w:rsidP="002A35B8">
      <w:pPr>
        <w:pStyle w:val="WirtschaftsforumText"/>
        <w:tabs>
          <w:tab w:val="left" w:pos="6634"/>
          <w:tab w:val="left" w:pos="7280"/>
          <w:tab w:val="right" w:pos="8073"/>
        </w:tabs>
        <w:ind w:left="567"/>
      </w:pPr>
    </w:p>
    <w:sectPr w:rsidR="000B1C07" w:rsidRPr="00FD54C6" w:rsidSect="00706433">
      <w:headerReference w:type="default" r:id="rId8"/>
      <w:footerReference w:type="even" r:id="rId9"/>
      <w:footerReference w:type="default" r:id="rId10"/>
      <w:headerReference w:type="first" r:id="rId11"/>
      <w:footerReference w:type="first" r:id="rId12"/>
      <w:type w:val="continuous"/>
      <w:pgSz w:w="11900" w:h="16840"/>
      <w:pgMar w:top="2552" w:right="2693" w:bottom="1588" w:left="1134" w:header="226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45FB" w:rsidRDefault="00F945FB" w:rsidP="003A1F13">
      <w:r>
        <w:separator/>
      </w:r>
    </w:p>
  </w:endnote>
  <w:endnote w:type="continuationSeparator" w:id="0">
    <w:p w:rsidR="00F945FB" w:rsidRDefault="00F945FB" w:rsidP="003A1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Quadraat OT">
    <w:altName w:val="Arial"/>
    <w:panose1 w:val="02010504050101010102"/>
    <w:charset w:val="4D"/>
    <w:family w:val="auto"/>
    <w:notTrueType/>
    <w:pitch w:val="variable"/>
    <w:sig w:usb0="800000EF" w:usb1="4000607B" w:usb2="00000008" w:usb3="00000000" w:csb0="00000001" w:csb1="00000000"/>
  </w:font>
  <w:font w:name="Conduit ITC Light">
    <w:altName w:val="Calibri"/>
    <w:panose1 w:val="020B0604020202020204"/>
    <w:charset w:val="00"/>
    <w:family w:val="auto"/>
    <w:pitch w:val="variable"/>
    <w:sig w:usb0="8000002F" w:usb1="40000048" w:usb2="00000000" w:usb3="00000000" w:csb0="00000111" w:csb1="00000000"/>
  </w:font>
  <w:font w:name="ConduitITCStd Light">
    <w:panose1 w:val="02000506040000020004"/>
    <w:charset w:val="00"/>
    <w:family w:val="auto"/>
    <w:notTrueType/>
    <w:pitch w:val="variable"/>
    <w:sig w:usb0="00000003" w:usb1="00000000" w:usb2="00000000" w:usb3="00000000" w:csb0="00000001" w:csb1="00000000"/>
  </w:font>
  <w:font w:name="QuadraatOT">
    <w:panose1 w:val="02010504050101010102"/>
    <w:charset w:val="4D"/>
    <w:family w:val="auto"/>
    <w:notTrueType/>
    <w:pitch w:val="variable"/>
    <w:sig w:usb0="800000EF" w:usb1="4000607B" w:usb2="00000008"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34E" w:rsidRDefault="0046434E" w:rsidP="003826C6">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46434E" w:rsidRDefault="0046434E" w:rsidP="0046434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34E" w:rsidRPr="00AD7D30" w:rsidRDefault="0046434E" w:rsidP="00706433">
    <w:pPr>
      <w:pStyle w:val="Fuzeile"/>
      <w:framePr w:hSpace="1418" w:wrap="notBeside" w:vAnchor="text" w:hAnchor="page" w:x="11037" w:y="-531"/>
      <w:rPr>
        <w:rStyle w:val="Seitenzahl"/>
        <w:rFonts w:ascii="Quadraat OT" w:hAnsi="Quadraat OT"/>
        <w:sz w:val="22"/>
        <w:szCs w:val="22"/>
      </w:rPr>
    </w:pPr>
    <w:r w:rsidRPr="00AD7D30">
      <w:rPr>
        <w:rStyle w:val="Seitenzahl"/>
        <w:rFonts w:ascii="Quadraat OT" w:hAnsi="Quadraat OT"/>
        <w:sz w:val="22"/>
        <w:szCs w:val="22"/>
      </w:rPr>
      <w:fldChar w:fldCharType="begin"/>
    </w:r>
    <w:r w:rsidRPr="00AD7D30">
      <w:rPr>
        <w:rStyle w:val="Seitenzahl"/>
        <w:rFonts w:ascii="Quadraat OT" w:hAnsi="Quadraat OT"/>
        <w:sz w:val="22"/>
        <w:szCs w:val="22"/>
      </w:rPr>
      <w:instrText xml:space="preserve">PAGE  </w:instrText>
    </w:r>
    <w:r w:rsidRPr="00AD7D30">
      <w:rPr>
        <w:rStyle w:val="Seitenzahl"/>
        <w:rFonts w:ascii="Quadraat OT" w:hAnsi="Quadraat OT"/>
        <w:sz w:val="22"/>
        <w:szCs w:val="22"/>
      </w:rPr>
      <w:fldChar w:fldCharType="separate"/>
    </w:r>
    <w:r w:rsidR="00FD54C6">
      <w:rPr>
        <w:rStyle w:val="Seitenzahl"/>
        <w:rFonts w:ascii="Quadraat OT" w:hAnsi="Quadraat OT"/>
        <w:noProof/>
        <w:sz w:val="22"/>
        <w:szCs w:val="22"/>
      </w:rPr>
      <w:t>2</w:t>
    </w:r>
    <w:r w:rsidRPr="00AD7D30">
      <w:rPr>
        <w:rStyle w:val="Seitenzahl"/>
        <w:rFonts w:ascii="Quadraat OT" w:hAnsi="Quadraat OT"/>
        <w:sz w:val="22"/>
        <w:szCs w:val="22"/>
      </w:rPr>
      <w:fldChar w:fldCharType="end"/>
    </w:r>
  </w:p>
  <w:p w:rsidR="0046434E" w:rsidRPr="004A0EAE" w:rsidRDefault="0046434E" w:rsidP="0046434E">
    <w:pPr>
      <w:pStyle w:val="Fuzeile"/>
      <w:ind w:right="360"/>
      <w:rPr>
        <w:rFonts w:ascii="QuadraatOT" w:hAnsi="QuadraatOT"/>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35B8" w:rsidRDefault="00DF190C">
    <w:pPr>
      <w:pStyle w:val="Fuzeile"/>
    </w:pPr>
    <w:r>
      <w:rPr>
        <w:noProof/>
      </w:rPr>
      <w:drawing>
        <wp:anchor distT="0" distB="0" distL="114300" distR="114300" simplePos="0" relativeHeight="251661312" behindDoc="0" locked="0" layoutInCell="1" allowOverlap="1" wp14:anchorId="2CB52654">
          <wp:simplePos x="0" y="0"/>
          <wp:positionH relativeFrom="column">
            <wp:posOffset>-720090</wp:posOffset>
          </wp:positionH>
          <wp:positionV relativeFrom="paragraph">
            <wp:posOffset>-506730</wp:posOffset>
          </wp:positionV>
          <wp:extent cx="7720041" cy="1777627"/>
          <wp:effectExtent l="0" t="0" r="1905" b="635"/>
          <wp:wrapThrough wrapText="bothSides">
            <wp:wrapPolygon edited="0">
              <wp:start x="0" y="0"/>
              <wp:lineTo x="0" y="21453"/>
              <wp:lineTo x="21570" y="21453"/>
              <wp:lineTo x="21570" y="0"/>
              <wp:lineTo x="0" y="0"/>
            </wp:wrapPolygon>
          </wp:wrapThrough>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F_BB_2019_RZ3_Fuss.jpg"/>
                  <pic:cNvPicPr/>
                </pic:nvPicPr>
                <pic:blipFill>
                  <a:blip r:embed="rId1"/>
                  <a:stretch>
                    <a:fillRect/>
                  </a:stretch>
                </pic:blipFill>
                <pic:spPr>
                  <a:xfrm>
                    <a:off x="0" y="0"/>
                    <a:ext cx="7720041" cy="1777627"/>
                  </a:xfrm>
                  <a:prstGeom prst="rect">
                    <a:avLst/>
                  </a:prstGeom>
                </pic:spPr>
              </pic:pic>
            </a:graphicData>
          </a:graphic>
          <wp14:sizeRelH relativeFrom="page">
            <wp14:pctWidth>0</wp14:pctWidth>
          </wp14:sizeRelH>
          <wp14:sizeRelV relativeFrom="page">
            <wp14:pctHeight>0</wp14:pctHeight>
          </wp14:sizeRelV>
        </wp:anchor>
      </w:drawing>
    </w:r>
  </w:p>
  <w:p w:rsidR="003A1F13" w:rsidRDefault="003A1F13" w:rsidP="002A35B8">
    <w:pPr>
      <w:pStyle w:val="Fuzeile"/>
      <w:ind w:left="-426" w:hanging="42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45FB" w:rsidRDefault="00F945FB" w:rsidP="003A1F13">
      <w:r>
        <w:separator/>
      </w:r>
    </w:p>
  </w:footnote>
  <w:footnote w:type="continuationSeparator" w:id="0">
    <w:p w:rsidR="00F945FB" w:rsidRDefault="00F945FB" w:rsidP="003A1F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1C07" w:rsidRDefault="000B1C07">
    <w:pPr>
      <w:pStyle w:val="Kopfzeile"/>
    </w:pPr>
  </w:p>
  <w:p w:rsidR="000B1C07" w:rsidRDefault="000B1C07">
    <w:pPr>
      <w:pStyle w:val="Kopfzeile"/>
    </w:pPr>
  </w:p>
  <w:p w:rsidR="000B1C07" w:rsidRDefault="000B1C07">
    <w:pPr>
      <w:pStyle w:val="Kopfzeile"/>
    </w:pPr>
  </w:p>
  <w:p w:rsidR="003A1F13" w:rsidRDefault="003A1F13">
    <w:pPr>
      <w:pStyle w:val="Kopfzeile"/>
    </w:pPr>
    <w:r>
      <w:rPr>
        <w:noProof/>
        <w:lang w:eastAsia="de-DE"/>
      </w:rPr>
      <w:drawing>
        <wp:anchor distT="0" distB="0" distL="114300" distR="114300" simplePos="0" relativeHeight="251658240" behindDoc="1" locked="0" layoutInCell="1" allowOverlap="1" wp14:anchorId="6DC686BC" wp14:editId="742BC8BD">
          <wp:simplePos x="0" y="0"/>
          <wp:positionH relativeFrom="page">
            <wp:posOffset>0</wp:posOffset>
          </wp:positionH>
          <wp:positionV relativeFrom="page">
            <wp:posOffset>6417</wp:posOffset>
          </wp:positionV>
          <wp:extent cx="7560000" cy="1258983"/>
          <wp:effectExtent l="0" t="0" r="0" b="0"/>
          <wp:wrapNone/>
          <wp:docPr id="5"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M_001_Wirtschaftsforum_Word_Kopf_01.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25898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1F13" w:rsidRDefault="003A1F13">
    <w:pPr>
      <w:pStyle w:val="Kopfzeile"/>
    </w:pPr>
    <w:r>
      <w:rPr>
        <w:noProof/>
        <w:lang w:eastAsia="de-DE"/>
      </w:rPr>
      <w:drawing>
        <wp:anchor distT="0" distB="0" distL="114300" distR="114300" simplePos="0" relativeHeight="251660288" behindDoc="1" locked="0" layoutInCell="1" allowOverlap="1" wp14:anchorId="4EC0F0F9" wp14:editId="5AE9531A">
          <wp:simplePos x="0" y="0"/>
          <wp:positionH relativeFrom="page">
            <wp:posOffset>0</wp:posOffset>
          </wp:positionH>
          <wp:positionV relativeFrom="page">
            <wp:posOffset>6417</wp:posOffset>
          </wp:positionV>
          <wp:extent cx="7560000" cy="1258983"/>
          <wp:effectExtent l="0" t="0" r="0" b="0"/>
          <wp:wrapNone/>
          <wp:docPr id="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M_001_Wirtschaftsforum_Word_Kopf_01.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258983"/>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attachedTemplate r:id="rId1"/>
  <w:defaultTabStop w:val="709"/>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5B8"/>
    <w:rsid w:val="00040AA8"/>
    <w:rsid w:val="00065138"/>
    <w:rsid w:val="000B1C07"/>
    <w:rsid w:val="000B57B6"/>
    <w:rsid w:val="00101321"/>
    <w:rsid w:val="0017747A"/>
    <w:rsid w:val="001A0FD3"/>
    <w:rsid w:val="0020718C"/>
    <w:rsid w:val="00222602"/>
    <w:rsid w:val="0023759B"/>
    <w:rsid w:val="00241ADA"/>
    <w:rsid w:val="002A35B8"/>
    <w:rsid w:val="002E778D"/>
    <w:rsid w:val="003523BF"/>
    <w:rsid w:val="003548FE"/>
    <w:rsid w:val="003631BF"/>
    <w:rsid w:val="003632DC"/>
    <w:rsid w:val="003A1F13"/>
    <w:rsid w:val="003A7F8F"/>
    <w:rsid w:val="004146B0"/>
    <w:rsid w:val="00416BC8"/>
    <w:rsid w:val="004453C9"/>
    <w:rsid w:val="0046434E"/>
    <w:rsid w:val="00474F67"/>
    <w:rsid w:val="004A0EAE"/>
    <w:rsid w:val="004B5C0D"/>
    <w:rsid w:val="004D5408"/>
    <w:rsid w:val="005130C8"/>
    <w:rsid w:val="005B20D7"/>
    <w:rsid w:val="005D6567"/>
    <w:rsid w:val="005F26BF"/>
    <w:rsid w:val="00600B6B"/>
    <w:rsid w:val="006207AA"/>
    <w:rsid w:val="00666F53"/>
    <w:rsid w:val="0067259B"/>
    <w:rsid w:val="006C679C"/>
    <w:rsid w:val="00701B68"/>
    <w:rsid w:val="00706433"/>
    <w:rsid w:val="00721C29"/>
    <w:rsid w:val="007767C1"/>
    <w:rsid w:val="007A15A9"/>
    <w:rsid w:val="007B487A"/>
    <w:rsid w:val="0080232B"/>
    <w:rsid w:val="00840F61"/>
    <w:rsid w:val="00846D46"/>
    <w:rsid w:val="008578B9"/>
    <w:rsid w:val="0086746B"/>
    <w:rsid w:val="008E3460"/>
    <w:rsid w:val="00975A4B"/>
    <w:rsid w:val="00983221"/>
    <w:rsid w:val="009C2B27"/>
    <w:rsid w:val="009E79B7"/>
    <w:rsid w:val="00A16F0D"/>
    <w:rsid w:val="00A2689C"/>
    <w:rsid w:val="00A46E3C"/>
    <w:rsid w:val="00A616BF"/>
    <w:rsid w:val="00AD7C99"/>
    <w:rsid w:val="00AD7D30"/>
    <w:rsid w:val="00AF23C4"/>
    <w:rsid w:val="00B31587"/>
    <w:rsid w:val="00B76DBA"/>
    <w:rsid w:val="00BF6A8F"/>
    <w:rsid w:val="00CC5683"/>
    <w:rsid w:val="00CD7BEA"/>
    <w:rsid w:val="00D038CA"/>
    <w:rsid w:val="00D32CF3"/>
    <w:rsid w:val="00D42865"/>
    <w:rsid w:val="00D43BC1"/>
    <w:rsid w:val="00D87869"/>
    <w:rsid w:val="00D9532F"/>
    <w:rsid w:val="00DA7531"/>
    <w:rsid w:val="00DC2347"/>
    <w:rsid w:val="00DF190C"/>
    <w:rsid w:val="00E149D2"/>
    <w:rsid w:val="00E26837"/>
    <w:rsid w:val="00E56E8A"/>
    <w:rsid w:val="00E73C97"/>
    <w:rsid w:val="00E954FF"/>
    <w:rsid w:val="00ED7253"/>
    <w:rsid w:val="00EF1BB1"/>
    <w:rsid w:val="00F06738"/>
    <w:rsid w:val="00F83E65"/>
    <w:rsid w:val="00F945FB"/>
    <w:rsid w:val="00FC3729"/>
    <w:rsid w:val="00FD202F"/>
    <w:rsid w:val="00FD4153"/>
    <w:rsid w:val="00FD54C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C36DF7"/>
  <w15:docId w15:val="{9EBE1690-591C-C64E-B010-DFA250B9C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A1F13"/>
    <w:pPr>
      <w:tabs>
        <w:tab w:val="center" w:pos="4536"/>
        <w:tab w:val="right" w:pos="9072"/>
      </w:tabs>
    </w:pPr>
  </w:style>
  <w:style w:type="character" w:customStyle="1" w:styleId="KopfzeileZchn">
    <w:name w:val="Kopfzeile Zchn"/>
    <w:basedOn w:val="Absatz-Standardschriftart"/>
    <w:link w:val="Kopfzeile"/>
    <w:uiPriority w:val="99"/>
    <w:rsid w:val="003A1F13"/>
  </w:style>
  <w:style w:type="paragraph" w:styleId="Fuzeile">
    <w:name w:val="footer"/>
    <w:basedOn w:val="Standard"/>
    <w:link w:val="FuzeileZchn"/>
    <w:uiPriority w:val="99"/>
    <w:unhideWhenUsed/>
    <w:rsid w:val="003A1F13"/>
    <w:pPr>
      <w:tabs>
        <w:tab w:val="center" w:pos="4536"/>
        <w:tab w:val="right" w:pos="9072"/>
      </w:tabs>
    </w:pPr>
  </w:style>
  <w:style w:type="character" w:customStyle="1" w:styleId="FuzeileZchn">
    <w:name w:val="Fußzeile Zchn"/>
    <w:basedOn w:val="Absatz-Standardschriftart"/>
    <w:link w:val="Fuzeile"/>
    <w:uiPriority w:val="99"/>
    <w:rsid w:val="003A1F13"/>
  </w:style>
  <w:style w:type="character" w:styleId="Seitenzahl">
    <w:name w:val="page number"/>
    <w:basedOn w:val="Absatz-Standardschriftart"/>
    <w:uiPriority w:val="99"/>
    <w:semiHidden/>
    <w:unhideWhenUsed/>
    <w:rsid w:val="0046434E"/>
  </w:style>
  <w:style w:type="paragraph" w:customStyle="1" w:styleId="WirtschaftsforumText">
    <w:name w:val="Wirtschaftsforum – Text"/>
    <w:basedOn w:val="Standard"/>
    <w:qFormat/>
    <w:rsid w:val="00EF1BB1"/>
    <w:rPr>
      <w:rFonts w:ascii="Quadraat OT" w:hAnsi="Quadraat OT"/>
      <w:sz w:val="22"/>
      <w:szCs w:val="22"/>
    </w:rPr>
  </w:style>
  <w:style w:type="paragraph" w:customStyle="1" w:styleId="WirtschaftsforumAdresse">
    <w:name w:val="Wirtschaftsforum – Adresse"/>
    <w:basedOn w:val="Standard"/>
    <w:qFormat/>
    <w:rsid w:val="005D6567"/>
    <w:rPr>
      <w:rFonts w:ascii="Quadraat OT" w:hAnsi="Quadraat OT"/>
      <w:bCs/>
      <w:sz w:val="22"/>
    </w:rPr>
  </w:style>
  <w:style w:type="paragraph" w:customStyle="1" w:styleId="WirtschaftsforumAbsender">
    <w:name w:val="Wirtschaftsforum – Absender"/>
    <w:basedOn w:val="Standard"/>
    <w:qFormat/>
    <w:rsid w:val="00EF1BB1"/>
    <w:rPr>
      <w:rFonts w:ascii="Quadraat OT" w:hAnsi="Quadraat OT"/>
      <w:spacing w:val="2"/>
      <w:sz w:val="14"/>
      <w:szCs w:val="14"/>
    </w:rPr>
  </w:style>
  <w:style w:type="paragraph" w:customStyle="1" w:styleId="WirtschaftsforumBetreffzeile">
    <w:name w:val="Wirtschaftsforum – Betreffzeile"/>
    <w:basedOn w:val="Standard"/>
    <w:qFormat/>
    <w:rsid w:val="00E149D2"/>
    <w:rPr>
      <w:rFonts w:ascii="Conduit ITC Light" w:hAnsi="Conduit ITC Light"/>
      <w:caps/>
      <w:spacing w:val="20"/>
      <w:sz w:val="22"/>
      <w:szCs w:val="22"/>
    </w:rPr>
  </w:style>
  <w:style w:type="paragraph" w:customStyle="1" w:styleId="WirtschaftsforumDatumszeile">
    <w:name w:val="Wirtschaftsforum – Datumszeile"/>
    <w:basedOn w:val="Standard"/>
    <w:qFormat/>
    <w:rsid w:val="00EF1BB1"/>
    <w:rPr>
      <w:rFonts w:ascii="Quadraat OT" w:hAnsi="Quadraat OT"/>
      <w:sz w:val="22"/>
      <w:szCs w:val="22"/>
    </w:rPr>
  </w:style>
  <w:style w:type="paragraph" w:customStyle="1" w:styleId="WirtschaftsforumKontakt">
    <w:name w:val="Wirtschaftsforum – Kontakt"/>
    <w:basedOn w:val="Standard"/>
    <w:qFormat/>
    <w:rsid w:val="0080232B"/>
    <w:pPr>
      <w:spacing w:line="180" w:lineRule="exact"/>
    </w:pPr>
    <w:rPr>
      <w:rFonts w:ascii="ConduitITCStd Light" w:hAnsi="ConduitITCStd Light"/>
      <w:color w:val="C6243C"/>
      <w:spacing w:val="14"/>
      <w:sz w:val="15"/>
      <w:szCs w:val="15"/>
    </w:rPr>
  </w:style>
  <w:style w:type="paragraph" w:styleId="Sprechblasentext">
    <w:name w:val="Balloon Text"/>
    <w:basedOn w:val="Standard"/>
    <w:link w:val="SprechblasentextZchn"/>
    <w:uiPriority w:val="99"/>
    <w:semiHidden/>
    <w:unhideWhenUsed/>
    <w:rsid w:val="002A35B8"/>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A35B8"/>
    <w:rPr>
      <w:rFonts w:ascii="Times New Roman" w:hAnsi="Times New Roman" w:cs="Times New Roman"/>
      <w:sz w:val="18"/>
      <w:szCs w:val="18"/>
    </w:rPr>
  </w:style>
  <w:style w:type="character" w:styleId="Hyperlink">
    <w:name w:val="Hyperlink"/>
    <w:basedOn w:val="Absatz-Standardschriftart"/>
    <w:uiPriority w:val="99"/>
    <w:unhideWhenUsed/>
    <w:rsid w:val="0070643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WF-SPD/Bu&#776;ro/Corporate%20Design/Dokumentvorlagen/blanko/NM_001_Wirtschaftsforum_WV_01_mitBriefkopf_blanko.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EDCB309-D409-1746-9986-16D449D25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NM_001_Wirtschaftsforum_WV_01_mitBriefkopf_blanko.dotx</Template>
  <TotalTime>0</TotalTime>
  <Pages>2</Pages>
  <Words>465</Words>
  <Characters>2935</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Office-Benutzer</dc:creator>
  <cp:keywords/>
  <dc:description/>
  <cp:lastModifiedBy>Madeleine Buchmann</cp:lastModifiedBy>
  <cp:revision>5</cp:revision>
  <cp:lastPrinted>2019-02-20T14:44:00Z</cp:lastPrinted>
  <dcterms:created xsi:type="dcterms:W3CDTF">2019-02-20T14:44:00Z</dcterms:created>
  <dcterms:modified xsi:type="dcterms:W3CDTF">2019-02-20T15:15:00Z</dcterms:modified>
</cp:coreProperties>
</file>